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1316A" w14:textId="31A18A4B" w:rsidR="00833A28" w:rsidRPr="00833A28" w:rsidRDefault="00833A28" w:rsidP="00833A28">
      <w:pPr>
        <w:ind w:left="3545" w:firstLine="709"/>
        <w:rPr>
          <w:rFonts w:asciiTheme="minorHAnsi" w:hAnsiTheme="minorHAnsi" w:cstheme="minorHAnsi" w:hint="eastAsia"/>
          <w:sz w:val="22"/>
          <w:szCs w:val="22"/>
          <w:lang w:val="it-IT"/>
        </w:rPr>
      </w:pPr>
    </w:p>
    <w:p w14:paraId="32FA501A" w14:textId="77777777" w:rsidR="00DA1E99" w:rsidRDefault="00DA1E99" w:rsidP="00833A28">
      <w:pPr>
        <w:rPr>
          <w:rFonts w:asciiTheme="minorHAnsi" w:hAnsiTheme="minorHAnsi" w:cstheme="minorHAnsi" w:hint="eastAsia"/>
          <w:b/>
          <w:bCs/>
          <w:sz w:val="22"/>
          <w:szCs w:val="22"/>
          <w:lang w:val="it-IT"/>
        </w:rPr>
      </w:pPr>
    </w:p>
    <w:p w14:paraId="47619868" w14:textId="4B9F2279" w:rsidR="00833A28" w:rsidRPr="00833A28" w:rsidRDefault="00833A28" w:rsidP="00833A28">
      <w:pPr>
        <w:rPr>
          <w:rFonts w:asciiTheme="minorHAnsi" w:hAnsiTheme="minorHAnsi" w:cstheme="minorHAnsi" w:hint="eastAsia"/>
          <w:b/>
          <w:bCs/>
          <w:sz w:val="22"/>
          <w:szCs w:val="22"/>
          <w:lang w:val="it-IT"/>
        </w:rPr>
      </w:pPr>
      <w:r w:rsidRPr="00833A28">
        <w:rPr>
          <w:rFonts w:asciiTheme="minorHAnsi" w:hAnsiTheme="minorHAnsi" w:cstheme="minorHAnsi"/>
          <w:b/>
          <w:bCs/>
          <w:sz w:val="22"/>
          <w:szCs w:val="22"/>
          <w:lang w:val="it-IT"/>
        </w:rPr>
        <w:t>DICHIARAZIONE DEI SERVIZI (PER IL PERSONALE A TEMPO INDETERMINATO):</w:t>
      </w:r>
    </w:p>
    <w:p w14:paraId="0620B303" w14:textId="6BCD353C" w:rsidR="00833A28" w:rsidRDefault="00833A28" w:rsidP="00833A28">
      <w:pPr>
        <w:ind w:left="709" w:firstLine="709"/>
        <w:rPr>
          <w:rFonts w:asciiTheme="minorHAnsi" w:hAnsiTheme="minorHAnsi" w:cstheme="minorHAnsi" w:hint="eastAsia"/>
          <w:sz w:val="22"/>
          <w:szCs w:val="22"/>
          <w:lang w:val="it-IT"/>
        </w:rPr>
      </w:pPr>
    </w:p>
    <w:p w14:paraId="414A1453" w14:textId="77777777" w:rsidR="00DA1E99" w:rsidRDefault="00DA1E99" w:rsidP="00DA1E99">
      <w:pPr>
        <w:rPr>
          <w:rFonts w:asciiTheme="minorHAnsi" w:hAnsiTheme="minorHAnsi" w:cstheme="minorHAnsi" w:hint="eastAsia"/>
          <w:b/>
          <w:bCs/>
          <w:sz w:val="22"/>
          <w:szCs w:val="22"/>
          <w:u w:val="single"/>
          <w:lang w:val="it-IT"/>
        </w:rPr>
      </w:pPr>
      <w:r w:rsidRPr="00DA1E99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Cognome </w:t>
      </w:r>
      <w:r w:rsidRPr="00DA1E9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ab/>
      </w:r>
      <w:r w:rsidRPr="00DA1E9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ab/>
      </w:r>
      <w:r w:rsidRPr="00DA1E9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ab/>
      </w:r>
      <w:r w:rsidRPr="00DA1E9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ab/>
      </w:r>
      <w:r w:rsidRPr="00DA1E9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ab/>
      </w:r>
      <w:r w:rsidRPr="00DA1E9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ab/>
      </w:r>
      <w:r w:rsidRPr="00DA1E9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ab/>
      </w:r>
      <w:r w:rsidRPr="00DA1E99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 Nome </w:t>
      </w:r>
      <w:r w:rsidRPr="00DA1E9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ab/>
      </w:r>
      <w:r w:rsidRPr="00DA1E9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ab/>
      </w:r>
      <w:r w:rsidRPr="00DA1E99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ab/>
      </w:r>
    </w:p>
    <w:p w14:paraId="3A803A81" w14:textId="64513C81" w:rsidR="00DA1E99" w:rsidRDefault="00DA1E99" w:rsidP="00833A28">
      <w:pPr>
        <w:ind w:left="709" w:firstLine="709"/>
        <w:rPr>
          <w:rFonts w:asciiTheme="minorHAnsi" w:hAnsiTheme="minorHAnsi" w:cstheme="minorHAnsi" w:hint="eastAsia"/>
          <w:sz w:val="22"/>
          <w:szCs w:val="22"/>
          <w:lang w:val="it-IT"/>
        </w:rPr>
      </w:pPr>
    </w:p>
    <w:p w14:paraId="1B8B124F" w14:textId="77777777" w:rsidR="00DA1E99" w:rsidRPr="00833A28" w:rsidRDefault="00DA1E99" w:rsidP="00833A28">
      <w:pPr>
        <w:ind w:left="709" w:firstLine="709"/>
        <w:rPr>
          <w:rFonts w:asciiTheme="minorHAnsi" w:hAnsiTheme="minorHAnsi" w:cstheme="minorHAnsi" w:hint="eastAsia"/>
          <w:sz w:val="22"/>
          <w:szCs w:val="22"/>
          <w:lang w:val="it-IT"/>
        </w:rPr>
      </w:pPr>
    </w:p>
    <w:tbl>
      <w:tblPr>
        <w:tblStyle w:val="Grigliatabella"/>
        <w:tblW w:w="4950" w:type="pct"/>
        <w:jc w:val="center"/>
        <w:tblLook w:val="04A0" w:firstRow="1" w:lastRow="0" w:firstColumn="1" w:lastColumn="0" w:noHBand="0" w:noVBand="1"/>
      </w:tblPr>
      <w:tblGrid>
        <w:gridCol w:w="1780"/>
        <w:gridCol w:w="1121"/>
        <w:gridCol w:w="2115"/>
        <w:gridCol w:w="1890"/>
        <w:gridCol w:w="1244"/>
        <w:gridCol w:w="1243"/>
      </w:tblGrid>
      <w:tr w:rsidR="00833A28" w:rsidRPr="008B735A" w14:paraId="2C2CFD94" w14:textId="77777777" w:rsidTr="00116D1E">
        <w:trPr>
          <w:jc w:val="center"/>
        </w:trPr>
        <w:tc>
          <w:tcPr>
            <w:tcW w:w="948" w:type="pct"/>
          </w:tcPr>
          <w:p w14:paraId="2F803CC7" w14:textId="77777777" w:rsidR="00833A28" w:rsidRPr="008B735A" w:rsidRDefault="00833A28" w:rsidP="00460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735A">
              <w:rPr>
                <w:rFonts w:asciiTheme="minorHAnsi" w:hAnsiTheme="minorHAnsi" w:cstheme="minorHAnsi"/>
                <w:sz w:val="22"/>
                <w:szCs w:val="22"/>
              </w:rPr>
              <w:t>ANNO SCOLASTICO</w:t>
            </w:r>
          </w:p>
        </w:tc>
        <w:tc>
          <w:tcPr>
            <w:tcW w:w="597" w:type="pct"/>
          </w:tcPr>
          <w:p w14:paraId="65A86B18" w14:textId="77777777" w:rsidR="00833A28" w:rsidRPr="008B735A" w:rsidRDefault="00833A28" w:rsidP="00460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735A">
              <w:rPr>
                <w:rFonts w:asciiTheme="minorHAnsi" w:hAnsiTheme="minorHAnsi" w:cstheme="minorHAnsi"/>
                <w:sz w:val="22"/>
                <w:szCs w:val="22"/>
              </w:rPr>
              <w:t>NATURA DELLA NOMINA</w:t>
            </w:r>
          </w:p>
        </w:tc>
        <w:tc>
          <w:tcPr>
            <w:tcW w:w="1126" w:type="pct"/>
          </w:tcPr>
          <w:p w14:paraId="09215888" w14:textId="77777777" w:rsidR="00833A28" w:rsidRPr="008B735A" w:rsidRDefault="00833A28" w:rsidP="00460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735A">
              <w:rPr>
                <w:rFonts w:asciiTheme="minorHAnsi" w:hAnsiTheme="minorHAnsi" w:cstheme="minorHAnsi"/>
                <w:sz w:val="22"/>
                <w:szCs w:val="22"/>
              </w:rPr>
              <w:t>ISTITUZIONE SCOLASTICA</w:t>
            </w:r>
          </w:p>
        </w:tc>
        <w:tc>
          <w:tcPr>
            <w:tcW w:w="1006" w:type="pct"/>
          </w:tcPr>
          <w:p w14:paraId="5F4E0098" w14:textId="77777777" w:rsidR="00833A28" w:rsidRPr="008B735A" w:rsidRDefault="00833A28" w:rsidP="00460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CLASSE DI CONCORSO</w:t>
            </w:r>
          </w:p>
        </w:tc>
        <w:tc>
          <w:tcPr>
            <w:tcW w:w="662" w:type="pct"/>
          </w:tcPr>
          <w:p w14:paraId="4E79A0FB" w14:textId="77777777" w:rsidR="00833A28" w:rsidRDefault="00833A28" w:rsidP="00460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</w:p>
          <w:p w14:paraId="2B21AE41" w14:textId="77777777" w:rsidR="00833A28" w:rsidRDefault="00833A28" w:rsidP="00460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INIZIO </w:t>
            </w:r>
          </w:p>
          <w:p w14:paraId="4626AAC3" w14:textId="77777777" w:rsidR="00833A28" w:rsidRPr="008B735A" w:rsidRDefault="00833A28" w:rsidP="00460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SERVIZIO</w:t>
            </w:r>
          </w:p>
        </w:tc>
        <w:tc>
          <w:tcPr>
            <w:tcW w:w="662" w:type="pct"/>
          </w:tcPr>
          <w:p w14:paraId="5471C8B0" w14:textId="77777777" w:rsidR="00833A28" w:rsidRPr="008B735A" w:rsidRDefault="00833A28" w:rsidP="00460A9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B735A">
              <w:rPr>
                <w:rFonts w:asciiTheme="minorHAnsi" w:hAnsiTheme="minorHAnsi" w:cstheme="minorHAnsi"/>
                <w:sz w:val="22"/>
                <w:szCs w:val="22"/>
              </w:rPr>
              <w:t>DATA FINE SERVIZIO</w:t>
            </w:r>
          </w:p>
        </w:tc>
      </w:tr>
      <w:tr w:rsidR="00833A28" w:rsidRPr="008B735A" w14:paraId="3A0F89FC" w14:textId="77777777" w:rsidTr="00116D1E">
        <w:trPr>
          <w:trHeight w:val="227"/>
          <w:jc w:val="center"/>
        </w:trPr>
        <w:tc>
          <w:tcPr>
            <w:tcW w:w="948" w:type="pct"/>
          </w:tcPr>
          <w:p w14:paraId="357843C1" w14:textId="77777777" w:rsidR="00833A28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08D0FC" w14:textId="31A8D821" w:rsidR="00116D1E" w:rsidRPr="008B735A" w:rsidRDefault="00116D1E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E46328E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760E57B6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1F47D110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212C14AD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3321FDBA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A28" w:rsidRPr="008B735A" w14:paraId="587CA11C" w14:textId="77777777" w:rsidTr="00116D1E">
        <w:trPr>
          <w:trHeight w:val="227"/>
          <w:jc w:val="center"/>
        </w:trPr>
        <w:tc>
          <w:tcPr>
            <w:tcW w:w="948" w:type="pct"/>
          </w:tcPr>
          <w:p w14:paraId="6C3AE86F" w14:textId="77777777" w:rsidR="00833A28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2D51FB" w14:textId="61CC0DD1" w:rsidR="00116D1E" w:rsidRPr="008B735A" w:rsidRDefault="00116D1E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2AEBDF6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44BA4D8D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3A3DEE98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74F704EC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4384CB6B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A28" w:rsidRPr="008B735A" w14:paraId="3A98F3B1" w14:textId="77777777" w:rsidTr="00116D1E">
        <w:trPr>
          <w:trHeight w:val="227"/>
          <w:jc w:val="center"/>
        </w:trPr>
        <w:tc>
          <w:tcPr>
            <w:tcW w:w="948" w:type="pct"/>
          </w:tcPr>
          <w:p w14:paraId="68AD237B" w14:textId="77777777" w:rsidR="00833A28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3D95D3" w14:textId="2AF3DE8A" w:rsidR="00116D1E" w:rsidRPr="008B735A" w:rsidRDefault="00116D1E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5A993A6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25921289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6FDDD354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2C013B3F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464AB1EF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A28" w:rsidRPr="008B735A" w14:paraId="61AB276D" w14:textId="77777777" w:rsidTr="00116D1E">
        <w:trPr>
          <w:trHeight w:val="227"/>
          <w:jc w:val="center"/>
        </w:trPr>
        <w:tc>
          <w:tcPr>
            <w:tcW w:w="948" w:type="pct"/>
          </w:tcPr>
          <w:p w14:paraId="3C0391AF" w14:textId="77777777" w:rsidR="00833A28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C9AD49" w14:textId="55370D3C" w:rsidR="00116D1E" w:rsidRPr="008B735A" w:rsidRDefault="00116D1E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C099726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66F8472C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5DCF4FEE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753A3B58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56038FA9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A28" w:rsidRPr="008B735A" w14:paraId="15BA5685" w14:textId="77777777" w:rsidTr="00116D1E">
        <w:trPr>
          <w:trHeight w:val="227"/>
          <w:jc w:val="center"/>
        </w:trPr>
        <w:tc>
          <w:tcPr>
            <w:tcW w:w="948" w:type="pct"/>
          </w:tcPr>
          <w:p w14:paraId="36E03E53" w14:textId="77777777" w:rsidR="00833A28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14630D" w14:textId="6FF8CD13" w:rsidR="00116D1E" w:rsidRPr="008B735A" w:rsidRDefault="00116D1E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F28DD7C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0DC5D051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78D5670C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2DDF3D55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6840B706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3A28" w:rsidRPr="008B735A" w14:paraId="05667699" w14:textId="77777777" w:rsidTr="00116D1E">
        <w:trPr>
          <w:trHeight w:val="227"/>
          <w:jc w:val="center"/>
        </w:trPr>
        <w:tc>
          <w:tcPr>
            <w:tcW w:w="948" w:type="pct"/>
          </w:tcPr>
          <w:p w14:paraId="191D9FD0" w14:textId="77777777" w:rsidR="00833A28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95F107" w14:textId="53C3C9B2" w:rsidR="00116D1E" w:rsidRPr="008B735A" w:rsidRDefault="00116D1E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1B4C62AD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5C72451D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26D24134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6B1C2F4C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334F546C" w14:textId="77777777" w:rsidR="00833A28" w:rsidRPr="008B735A" w:rsidRDefault="00833A28" w:rsidP="00460A9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E99" w:rsidRPr="008B735A" w14:paraId="0F09B7C7" w14:textId="77777777" w:rsidTr="00116D1E">
        <w:trPr>
          <w:trHeight w:val="227"/>
          <w:jc w:val="center"/>
        </w:trPr>
        <w:tc>
          <w:tcPr>
            <w:tcW w:w="948" w:type="pct"/>
          </w:tcPr>
          <w:p w14:paraId="778DE769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E08A5F" w14:textId="2088A27D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F294098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5C9FD824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7B33BD82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0AFA1BAA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380410EA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E99" w:rsidRPr="008B735A" w14:paraId="5C90B425" w14:textId="77777777" w:rsidTr="00116D1E">
        <w:trPr>
          <w:trHeight w:val="227"/>
          <w:jc w:val="center"/>
        </w:trPr>
        <w:tc>
          <w:tcPr>
            <w:tcW w:w="948" w:type="pct"/>
          </w:tcPr>
          <w:p w14:paraId="19F3AA1F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C8D9B6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554E17B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245ACE4D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4AA936AA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58A2F7AA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7F0421C6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E99" w:rsidRPr="008B735A" w14:paraId="2C75A768" w14:textId="77777777" w:rsidTr="00116D1E">
        <w:trPr>
          <w:trHeight w:val="227"/>
          <w:jc w:val="center"/>
        </w:trPr>
        <w:tc>
          <w:tcPr>
            <w:tcW w:w="948" w:type="pct"/>
          </w:tcPr>
          <w:p w14:paraId="33D22E38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5BDC2A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7D1A003C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6987FADA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20AF5D2E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02967B57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620672F9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E99" w:rsidRPr="008B735A" w14:paraId="78D87A72" w14:textId="77777777" w:rsidTr="00116D1E">
        <w:trPr>
          <w:trHeight w:val="227"/>
          <w:jc w:val="center"/>
        </w:trPr>
        <w:tc>
          <w:tcPr>
            <w:tcW w:w="948" w:type="pct"/>
          </w:tcPr>
          <w:p w14:paraId="2143F4B6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A40F4F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08EC0AF7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626D6139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1937AA17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0784FACB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1395E756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E99" w:rsidRPr="008B735A" w14:paraId="32E6F4AF" w14:textId="77777777" w:rsidTr="00116D1E">
        <w:trPr>
          <w:trHeight w:val="227"/>
          <w:jc w:val="center"/>
        </w:trPr>
        <w:tc>
          <w:tcPr>
            <w:tcW w:w="948" w:type="pct"/>
          </w:tcPr>
          <w:p w14:paraId="470F9FD7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DC0DCF" w14:textId="0717AB3B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F0A80BC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60F99187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6150C1BB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72250D08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1271CD8A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E99" w:rsidRPr="008B735A" w14:paraId="17A55172" w14:textId="77777777" w:rsidTr="00116D1E">
        <w:trPr>
          <w:trHeight w:val="227"/>
          <w:jc w:val="center"/>
        </w:trPr>
        <w:tc>
          <w:tcPr>
            <w:tcW w:w="948" w:type="pct"/>
          </w:tcPr>
          <w:p w14:paraId="3D73DE03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45B756" w14:textId="430E4FEE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4A974F4F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29CA6736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54E65077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22A9DADF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693E573B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E99" w:rsidRPr="008B735A" w14:paraId="52D83ECE" w14:textId="77777777" w:rsidTr="00116D1E">
        <w:trPr>
          <w:trHeight w:val="227"/>
          <w:jc w:val="center"/>
        </w:trPr>
        <w:tc>
          <w:tcPr>
            <w:tcW w:w="948" w:type="pct"/>
          </w:tcPr>
          <w:p w14:paraId="2118E9F1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32422E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6F21A84A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794206F4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7511CA61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468DE24D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4C2F6F93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A1E99" w:rsidRPr="008B735A" w14:paraId="1869ADE0" w14:textId="77777777" w:rsidTr="00116D1E">
        <w:trPr>
          <w:trHeight w:val="227"/>
          <w:jc w:val="center"/>
        </w:trPr>
        <w:tc>
          <w:tcPr>
            <w:tcW w:w="948" w:type="pct"/>
          </w:tcPr>
          <w:p w14:paraId="53D375A7" w14:textId="77777777" w:rsidR="00DA1E99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F169D5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</w:tcPr>
          <w:p w14:paraId="2975E6FF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6" w:type="pct"/>
          </w:tcPr>
          <w:p w14:paraId="2B2B9D94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6" w:type="pct"/>
          </w:tcPr>
          <w:p w14:paraId="4349018B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62CD15F9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2" w:type="pct"/>
          </w:tcPr>
          <w:p w14:paraId="70D0E18C" w14:textId="77777777" w:rsidR="00DA1E99" w:rsidRPr="008B735A" w:rsidRDefault="00DA1E99" w:rsidP="00DA1E9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FB04691" w14:textId="77777777" w:rsidR="00DA1E99" w:rsidRDefault="00DA1E99" w:rsidP="00833A28">
      <w:pPr>
        <w:ind w:left="4254" w:firstLine="709"/>
        <w:rPr>
          <w:rFonts w:asciiTheme="minorHAnsi" w:hAnsiTheme="minorHAnsi" w:cstheme="minorHAnsi" w:hint="eastAsia"/>
          <w:sz w:val="22"/>
          <w:szCs w:val="22"/>
        </w:rPr>
      </w:pPr>
    </w:p>
    <w:p w14:paraId="4F2F730C" w14:textId="51FA9F6B" w:rsidR="00DA1E99" w:rsidRDefault="00DA1E99" w:rsidP="00833A28">
      <w:pPr>
        <w:ind w:left="4254" w:firstLine="709"/>
        <w:rPr>
          <w:rFonts w:asciiTheme="minorHAnsi" w:hAnsiTheme="minorHAnsi" w:cstheme="minorHAnsi" w:hint="eastAsia"/>
          <w:sz w:val="22"/>
          <w:szCs w:val="22"/>
        </w:rPr>
      </w:pPr>
    </w:p>
    <w:p w14:paraId="16C2AF74" w14:textId="45D1B7FA" w:rsidR="00DA1E99" w:rsidRDefault="00DA1E99" w:rsidP="00833A28">
      <w:pPr>
        <w:ind w:left="4254" w:firstLine="709"/>
        <w:rPr>
          <w:rFonts w:asciiTheme="minorHAnsi" w:hAnsiTheme="minorHAnsi" w:cstheme="minorHAnsi" w:hint="eastAsia"/>
          <w:sz w:val="22"/>
          <w:szCs w:val="22"/>
        </w:rPr>
      </w:pPr>
    </w:p>
    <w:p w14:paraId="198BCC90" w14:textId="77777777" w:rsidR="00DA1E99" w:rsidRDefault="00DA1E99" w:rsidP="00833A28">
      <w:pPr>
        <w:ind w:left="4254" w:firstLine="709"/>
        <w:rPr>
          <w:rFonts w:asciiTheme="minorHAnsi" w:hAnsiTheme="minorHAnsi" w:cstheme="minorHAnsi" w:hint="eastAsia"/>
          <w:sz w:val="22"/>
          <w:szCs w:val="22"/>
        </w:rPr>
      </w:pPr>
    </w:p>
    <w:p w14:paraId="1FBD9BB5" w14:textId="1D433005" w:rsidR="00035ED1" w:rsidRPr="005E6A25" w:rsidRDefault="00833A28" w:rsidP="00060959">
      <w:pPr>
        <w:ind w:left="4254" w:firstLine="709"/>
        <w:rPr>
          <w:lang w:val="it-IT"/>
        </w:rPr>
      </w:pPr>
      <w:r w:rsidRPr="008B735A">
        <w:rPr>
          <w:rFonts w:asciiTheme="minorHAnsi" w:hAnsiTheme="minorHAnsi" w:cstheme="minorHAnsi"/>
          <w:sz w:val="22"/>
          <w:szCs w:val="22"/>
        </w:rPr>
        <w:t>Il</w:t>
      </w:r>
      <w:r>
        <w:rPr>
          <w:rFonts w:asciiTheme="minorHAnsi" w:hAnsiTheme="minorHAnsi" w:cstheme="minorHAnsi"/>
          <w:sz w:val="22"/>
          <w:szCs w:val="22"/>
        </w:rPr>
        <w:t xml:space="preserve">/La </w:t>
      </w:r>
      <w:proofErr w:type="spellStart"/>
      <w:r w:rsidRPr="008B735A">
        <w:rPr>
          <w:rFonts w:asciiTheme="minorHAnsi" w:hAnsiTheme="minorHAnsi" w:cstheme="minorHAnsi"/>
          <w:sz w:val="22"/>
          <w:szCs w:val="22"/>
        </w:rPr>
        <w:t>Dichiarante</w:t>
      </w:r>
      <w:proofErr w:type="spellEnd"/>
      <w:r w:rsidRPr="008B735A">
        <w:rPr>
          <w:rFonts w:asciiTheme="minorHAnsi" w:hAnsiTheme="minorHAnsi" w:cstheme="minorHAnsi"/>
          <w:sz w:val="22"/>
          <w:szCs w:val="22"/>
        </w:rPr>
        <w:t xml:space="preserve"> _______________________________</w:t>
      </w:r>
      <w:bookmarkStart w:id="0" w:name="_GoBack"/>
      <w:bookmarkEnd w:id="0"/>
      <w:r w:rsidR="005A274D" w:rsidRPr="005E6A25">
        <w:rPr>
          <w:rFonts w:ascii="Bookman Old Style" w:hAnsi="Bookman Old Style"/>
          <w:sz w:val="22"/>
          <w:szCs w:val="22"/>
          <w:lang w:val="it-IT"/>
        </w:rPr>
        <w:t xml:space="preserve">                                                </w:t>
      </w:r>
      <w:r w:rsidR="00DB441B" w:rsidRPr="005E6A25">
        <w:rPr>
          <w:rFonts w:ascii="Bookman Old Style" w:hAnsi="Bookman Old Style"/>
          <w:sz w:val="22"/>
          <w:szCs w:val="22"/>
          <w:lang w:val="it-IT"/>
        </w:rPr>
        <w:t xml:space="preserve">             </w:t>
      </w:r>
      <w:r w:rsidR="00250BD0" w:rsidRPr="005E6A25">
        <w:rPr>
          <w:rFonts w:ascii="Bookman Old Style" w:hAnsi="Bookman Old Style"/>
          <w:sz w:val="22"/>
          <w:szCs w:val="22"/>
          <w:lang w:val="it-IT"/>
        </w:rPr>
        <w:t xml:space="preserve">             </w:t>
      </w:r>
    </w:p>
    <w:sectPr w:rsidR="00035ED1" w:rsidRPr="005E6A25" w:rsidSect="00116D1E">
      <w:headerReference w:type="default" r:id="rId9"/>
      <w:footerReference w:type="default" r:id="rId10"/>
      <w:pgSz w:w="11900" w:h="16840"/>
      <w:pgMar w:top="2826" w:right="1235" w:bottom="2582" w:left="1167" w:header="397" w:footer="5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7A8F8" w14:textId="77777777" w:rsidR="0021296A" w:rsidRDefault="0021296A">
      <w:r>
        <w:separator/>
      </w:r>
    </w:p>
  </w:endnote>
  <w:endnote w:type="continuationSeparator" w:id="0">
    <w:p w14:paraId="3137F388" w14:textId="77777777" w:rsidR="0021296A" w:rsidRDefault="0021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Regular">
    <w:altName w:val="Cambria"/>
    <w:charset w:val="00"/>
    <w:family w:val="swiss"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8FADB" w14:textId="028C5F07" w:rsidR="00116D1E" w:rsidRPr="00116D1E" w:rsidRDefault="00116D1E" w:rsidP="00116D1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rPr>
        <w:rFonts w:ascii="Calibri" w:eastAsia="Calibri" w:hAnsi="Calibri"/>
        <w:sz w:val="22"/>
        <w:szCs w:val="22"/>
        <w:bdr w:val="none" w:sz="0" w:space="0" w:color="auto"/>
        <w:lang w:val="it-IT"/>
      </w:rPr>
    </w:pPr>
    <w:r w:rsidRPr="00116D1E">
      <w:rPr>
        <w:rFonts w:ascii="Calibri" w:eastAsia="Calibri" w:hAnsi="Calibri"/>
        <w:sz w:val="22"/>
        <w:szCs w:val="22"/>
        <w:bdr w:val="none" w:sz="0" w:space="0" w:color="auto"/>
        <w:lang w:val="it-IT"/>
      </w:rPr>
      <w:t xml:space="preserve">         C.F. 80090800014 – Sito: www.majoranatorino.edu.it – E-mail: tois003003@istruzione.gov.it</w:t>
    </w:r>
  </w:p>
  <w:p w14:paraId="3FAE4D99" w14:textId="77777777" w:rsidR="00203C07" w:rsidRDefault="00203C07" w:rsidP="003E5371">
    <w:pPr>
      <w:pStyle w:val="Pidipagina"/>
      <w:tabs>
        <w:tab w:val="left" w:pos="9356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5BE72" w14:textId="77777777" w:rsidR="0021296A" w:rsidRDefault="0021296A">
      <w:r>
        <w:separator/>
      </w:r>
    </w:p>
  </w:footnote>
  <w:footnote w:type="continuationSeparator" w:id="0">
    <w:p w14:paraId="03332191" w14:textId="77777777" w:rsidR="0021296A" w:rsidRDefault="00212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D9DAD" w14:textId="6DB3E5A4" w:rsidR="00203C07" w:rsidRPr="00116D1E" w:rsidRDefault="00116D1E" w:rsidP="00116D1E">
    <w:pPr>
      <w:pStyle w:val="Intestazione"/>
    </w:pPr>
    <w:r w:rsidRPr="00423320">
      <w:rPr>
        <w:noProof/>
        <w:lang w:val="it-IT" w:eastAsia="it-IT"/>
      </w:rPr>
      <w:drawing>
        <wp:inline distT="0" distB="0" distL="0" distR="0" wp14:anchorId="297DA5C3" wp14:editId="544CF3F1">
          <wp:extent cx="5758815" cy="1466826"/>
          <wp:effectExtent l="0" t="0" r="0" b="635"/>
          <wp:docPr id="1" name="Immagine 1" descr="TOPcartain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cartaintesta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8960" cy="1469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F3BC9"/>
    <w:multiLevelType w:val="hybridMultilevel"/>
    <w:tmpl w:val="A29E394A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268"/>
    <w:multiLevelType w:val="hybridMultilevel"/>
    <w:tmpl w:val="0B04D69A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B2A7D"/>
    <w:multiLevelType w:val="multilevel"/>
    <w:tmpl w:val="8B68BBE2"/>
    <w:lvl w:ilvl="0">
      <w:start w:val="1"/>
      <w:numFmt w:val="bullet"/>
      <w:lvlText w:val=""/>
      <w:lvlJc w:val="left"/>
      <w:pPr>
        <w:ind w:left="5316" w:hanging="360"/>
      </w:pPr>
      <w:rPr>
        <w:rFonts w:ascii="Wingdings" w:hAnsi="Wingdings" w:cs="Courier New" w:hint="default"/>
      </w:rPr>
    </w:lvl>
    <w:lvl w:ilvl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675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747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891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963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07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2C6F65"/>
    <w:multiLevelType w:val="hybridMultilevel"/>
    <w:tmpl w:val="978C40F0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A7DF8"/>
    <w:multiLevelType w:val="hybridMultilevel"/>
    <w:tmpl w:val="E2403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242B3"/>
    <w:multiLevelType w:val="hybridMultilevel"/>
    <w:tmpl w:val="8C12076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F7202"/>
    <w:multiLevelType w:val="hybridMultilevel"/>
    <w:tmpl w:val="F5D23C64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2810B3B"/>
    <w:multiLevelType w:val="hybridMultilevel"/>
    <w:tmpl w:val="341C6ED0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E6A1D"/>
    <w:multiLevelType w:val="hybridMultilevel"/>
    <w:tmpl w:val="631C8DDE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C4E66"/>
    <w:multiLevelType w:val="hybridMultilevel"/>
    <w:tmpl w:val="C0EE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A2EC9"/>
    <w:multiLevelType w:val="hybridMultilevel"/>
    <w:tmpl w:val="3D32FB02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F36C1E"/>
    <w:multiLevelType w:val="hybridMultilevel"/>
    <w:tmpl w:val="F39E8478"/>
    <w:lvl w:ilvl="0" w:tplc="0410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0AF6B44"/>
    <w:multiLevelType w:val="hybridMultilevel"/>
    <w:tmpl w:val="5456F108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F007AC">
      <w:numFmt w:val="bullet"/>
      <w:lvlText w:val=""/>
      <w:lvlJc w:val="left"/>
      <w:pPr>
        <w:ind w:left="2160" w:hanging="360"/>
      </w:pPr>
      <w:rPr>
        <w:rFonts w:ascii="Symbol" w:eastAsia="Times New Roman" w:hAnsi="Symbol" w:cstheme="minorHAnsi" w:hint="default"/>
        <w:b/>
        <w:u w:val="none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15597"/>
    <w:multiLevelType w:val="hybridMultilevel"/>
    <w:tmpl w:val="981E27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00326E"/>
    <w:multiLevelType w:val="hybridMultilevel"/>
    <w:tmpl w:val="7CB4A1DE"/>
    <w:lvl w:ilvl="0" w:tplc="E3AE352E">
      <w:numFmt w:val="bullet"/>
      <w:lvlText w:val="-"/>
      <w:lvlJc w:val="left"/>
      <w:pPr>
        <w:ind w:left="720" w:hanging="360"/>
      </w:pPr>
      <w:rPr>
        <w:rFonts w:ascii="Bookman Old Style" w:eastAsia="Arial Unicode MS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91C1B"/>
    <w:multiLevelType w:val="hybridMultilevel"/>
    <w:tmpl w:val="2240747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836FA"/>
    <w:multiLevelType w:val="hybridMultilevel"/>
    <w:tmpl w:val="CC205F52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8527B"/>
    <w:multiLevelType w:val="hybridMultilevel"/>
    <w:tmpl w:val="68921922"/>
    <w:lvl w:ilvl="0" w:tplc="07D6F180">
      <w:numFmt w:val="bullet"/>
      <w:lvlText w:val="-"/>
      <w:lvlJc w:val="left"/>
      <w:pPr>
        <w:ind w:left="720" w:hanging="360"/>
      </w:pPr>
      <w:rPr>
        <w:rFonts w:ascii="Bookman Old Style" w:eastAsia="Arial Unicode MS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82690"/>
    <w:multiLevelType w:val="hybridMultilevel"/>
    <w:tmpl w:val="4B6A6F4C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D45FCF"/>
    <w:multiLevelType w:val="hybridMultilevel"/>
    <w:tmpl w:val="A73E70AE"/>
    <w:lvl w:ilvl="0" w:tplc="9A7AE42A">
      <w:numFmt w:val="bullet"/>
      <w:lvlText w:val="-"/>
      <w:lvlJc w:val="left"/>
      <w:pPr>
        <w:ind w:left="720" w:hanging="360"/>
      </w:pPr>
      <w:rPr>
        <w:rFonts w:ascii="Bookman Old Style" w:eastAsia="Arial Unicode MS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C66DC"/>
    <w:multiLevelType w:val="hybridMultilevel"/>
    <w:tmpl w:val="CABC0F04"/>
    <w:lvl w:ilvl="0" w:tplc="0C6CFE0C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D52AE"/>
    <w:multiLevelType w:val="hybridMultilevel"/>
    <w:tmpl w:val="3EC46C5A"/>
    <w:lvl w:ilvl="0" w:tplc="0410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6F375409"/>
    <w:multiLevelType w:val="hybridMultilevel"/>
    <w:tmpl w:val="4C1059EE"/>
    <w:lvl w:ilvl="0" w:tplc="F65A94FE"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theme="minorHAnsi" w:hint="default"/>
        <w:b w:val="0"/>
        <w:i w:val="0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31818"/>
    <w:multiLevelType w:val="hybridMultilevel"/>
    <w:tmpl w:val="F4BA06F6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0067C6"/>
    <w:multiLevelType w:val="hybridMultilevel"/>
    <w:tmpl w:val="E6029108"/>
    <w:lvl w:ilvl="0" w:tplc="D72EAF88">
      <w:start w:val="1"/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14D9C"/>
    <w:multiLevelType w:val="hybridMultilevel"/>
    <w:tmpl w:val="C62067EC"/>
    <w:lvl w:ilvl="0" w:tplc="2E0612F0">
      <w:numFmt w:val="bullet"/>
      <w:lvlText w:val="-"/>
      <w:lvlJc w:val="left"/>
      <w:pPr>
        <w:ind w:left="720" w:hanging="360"/>
      </w:pPr>
      <w:rPr>
        <w:rFonts w:ascii="Bookman Old Style" w:eastAsia="Arial Unicode MS" w:hAnsi="Bookman Old Style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A4FBE"/>
    <w:multiLevelType w:val="hybridMultilevel"/>
    <w:tmpl w:val="965AA5EE"/>
    <w:lvl w:ilvl="0" w:tplc="3C5863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2"/>
  </w:num>
  <w:num w:numId="4">
    <w:abstractNumId w:val="26"/>
  </w:num>
  <w:num w:numId="5">
    <w:abstractNumId w:val="2"/>
  </w:num>
  <w:num w:numId="6">
    <w:abstractNumId w:val="13"/>
  </w:num>
  <w:num w:numId="7">
    <w:abstractNumId w:val="25"/>
  </w:num>
  <w:num w:numId="8">
    <w:abstractNumId w:val="17"/>
  </w:num>
  <w:num w:numId="9">
    <w:abstractNumId w:val="14"/>
  </w:num>
  <w:num w:numId="10">
    <w:abstractNumId w:val="19"/>
  </w:num>
  <w:num w:numId="11">
    <w:abstractNumId w:val="4"/>
  </w:num>
  <w:num w:numId="12">
    <w:abstractNumId w:val="7"/>
  </w:num>
  <w:num w:numId="13">
    <w:abstractNumId w:val="21"/>
  </w:num>
  <w:num w:numId="14">
    <w:abstractNumId w:val="9"/>
  </w:num>
  <w:num w:numId="15">
    <w:abstractNumId w:val="5"/>
  </w:num>
  <w:num w:numId="16">
    <w:abstractNumId w:val="0"/>
  </w:num>
  <w:num w:numId="17">
    <w:abstractNumId w:val="23"/>
  </w:num>
  <w:num w:numId="18">
    <w:abstractNumId w:val="3"/>
  </w:num>
  <w:num w:numId="19">
    <w:abstractNumId w:val="8"/>
  </w:num>
  <w:num w:numId="20">
    <w:abstractNumId w:val="10"/>
  </w:num>
  <w:num w:numId="21">
    <w:abstractNumId w:val="1"/>
  </w:num>
  <w:num w:numId="22">
    <w:abstractNumId w:val="18"/>
  </w:num>
  <w:num w:numId="23">
    <w:abstractNumId w:val="11"/>
  </w:num>
  <w:num w:numId="24">
    <w:abstractNumId w:val="16"/>
  </w:num>
  <w:num w:numId="25">
    <w:abstractNumId w:val="15"/>
  </w:num>
  <w:num w:numId="26">
    <w:abstractNumId w:val="24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94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91E"/>
    <w:rsid w:val="00010948"/>
    <w:rsid w:val="00035ED1"/>
    <w:rsid w:val="00041902"/>
    <w:rsid w:val="00053682"/>
    <w:rsid w:val="00060959"/>
    <w:rsid w:val="000677AC"/>
    <w:rsid w:val="000A2A41"/>
    <w:rsid w:val="000C3147"/>
    <w:rsid w:val="00103C8E"/>
    <w:rsid w:val="00116D1E"/>
    <w:rsid w:val="00122867"/>
    <w:rsid w:val="001606C5"/>
    <w:rsid w:val="00162E40"/>
    <w:rsid w:val="001B7E8C"/>
    <w:rsid w:val="00203C07"/>
    <w:rsid w:val="00205C3D"/>
    <w:rsid w:val="0021296A"/>
    <w:rsid w:val="00217CE1"/>
    <w:rsid w:val="00234C14"/>
    <w:rsid w:val="002472F9"/>
    <w:rsid w:val="00250BD0"/>
    <w:rsid w:val="00252697"/>
    <w:rsid w:val="00260283"/>
    <w:rsid w:val="00285F2B"/>
    <w:rsid w:val="002A1544"/>
    <w:rsid w:val="003033E5"/>
    <w:rsid w:val="00306A64"/>
    <w:rsid w:val="0031136A"/>
    <w:rsid w:val="003A0BC6"/>
    <w:rsid w:val="003B37E5"/>
    <w:rsid w:val="003E5371"/>
    <w:rsid w:val="004062B0"/>
    <w:rsid w:val="0048618E"/>
    <w:rsid w:val="004A746C"/>
    <w:rsid w:val="004A7AC3"/>
    <w:rsid w:val="00507677"/>
    <w:rsid w:val="00525F08"/>
    <w:rsid w:val="0054552F"/>
    <w:rsid w:val="00567E2D"/>
    <w:rsid w:val="00587F85"/>
    <w:rsid w:val="005A274D"/>
    <w:rsid w:val="005A30AB"/>
    <w:rsid w:val="005A68D6"/>
    <w:rsid w:val="005C7014"/>
    <w:rsid w:val="005E191E"/>
    <w:rsid w:val="005E6A25"/>
    <w:rsid w:val="006462E9"/>
    <w:rsid w:val="0064762D"/>
    <w:rsid w:val="00662371"/>
    <w:rsid w:val="006A7F86"/>
    <w:rsid w:val="006B7DB9"/>
    <w:rsid w:val="007343F7"/>
    <w:rsid w:val="00760B92"/>
    <w:rsid w:val="00760CB0"/>
    <w:rsid w:val="00793D93"/>
    <w:rsid w:val="007C1749"/>
    <w:rsid w:val="007C1FD9"/>
    <w:rsid w:val="0081126E"/>
    <w:rsid w:val="00833A28"/>
    <w:rsid w:val="008576D5"/>
    <w:rsid w:val="00880209"/>
    <w:rsid w:val="008A1F59"/>
    <w:rsid w:val="008A3D4C"/>
    <w:rsid w:val="008D3CC0"/>
    <w:rsid w:val="008E6CF8"/>
    <w:rsid w:val="008F321F"/>
    <w:rsid w:val="00906329"/>
    <w:rsid w:val="00906730"/>
    <w:rsid w:val="00967B23"/>
    <w:rsid w:val="00997E5D"/>
    <w:rsid w:val="009D6AD3"/>
    <w:rsid w:val="00A132AC"/>
    <w:rsid w:val="00A35D71"/>
    <w:rsid w:val="00A85F85"/>
    <w:rsid w:val="00AA1076"/>
    <w:rsid w:val="00AA4976"/>
    <w:rsid w:val="00B1561E"/>
    <w:rsid w:val="00B2391E"/>
    <w:rsid w:val="00B4369F"/>
    <w:rsid w:val="00B50838"/>
    <w:rsid w:val="00B97672"/>
    <w:rsid w:val="00BC4570"/>
    <w:rsid w:val="00BD625B"/>
    <w:rsid w:val="00BE7459"/>
    <w:rsid w:val="00BF23C2"/>
    <w:rsid w:val="00BF7133"/>
    <w:rsid w:val="00C25F33"/>
    <w:rsid w:val="00C665F9"/>
    <w:rsid w:val="00C97D08"/>
    <w:rsid w:val="00CB246E"/>
    <w:rsid w:val="00CC3016"/>
    <w:rsid w:val="00CE713C"/>
    <w:rsid w:val="00D210DA"/>
    <w:rsid w:val="00D23D6A"/>
    <w:rsid w:val="00D46783"/>
    <w:rsid w:val="00DA1E99"/>
    <w:rsid w:val="00DB441B"/>
    <w:rsid w:val="00DE7299"/>
    <w:rsid w:val="00DF32EE"/>
    <w:rsid w:val="00DF652A"/>
    <w:rsid w:val="00E07AB9"/>
    <w:rsid w:val="00E51141"/>
    <w:rsid w:val="00E63B93"/>
    <w:rsid w:val="00E65F27"/>
    <w:rsid w:val="00E74B08"/>
    <w:rsid w:val="00EC6E2F"/>
    <w:rsid w:val="00F2540F"/>
    <w:rsid w:val="00F328E1"/>
    <w:rsid w:val="00F53DAB"/>
    <w:rsid w:val="00F95281"/>
    <w:rsid w:val="00FB76DD"/>
    <w:rsid w:val="00FC18A9"/>
    <w:rsid w:val="00FD0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0D179"/>
  <w15:docId w15:val="{93D9055C-FD13-47AE-A30C-040CC9DF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07AB9"/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E6A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708F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67B2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bdr w:val="none" w:sz="0" w:space="0" w:color="auto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E6A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A5F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07AB9"/>
    <w:rPr>
      <w:u w:val="single"/>
    </w:rPr>
  </w:style>
  <w:style w:type="table" w:customStyle="1" w:styleId="TableNormal">
    <w:name w:val="Table Normal"/>
    <w:uiPriority w:val="2"/>
    <w:qFormat/>
    <w:rsid w:val="00E07A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E07AB9"/>
    <w:pPr>
      <w:tabs>
        <w:tab w:val="right" w:pos="9020"/>
      </w:tabs>
      <w:jc w:val="right"/>
    </w:pPr>
    <w:rPr>
      <w:rFonts w:ascii="Avenir Next Regular" w:hAnsi="Avenir Next Regular" w:cs="Arial Unicode MS"/>
      <w:color w:val="7A7A7A"/>
      <w:sz w:val="24"/>
      <w:szCs w:val="24"/>
      <w:u w:color="7A7A7A"/>
    </w:rPr>
  </w:style>
  <w:style w:type="paragraph" w:customStyle="1" w:styleId="CorpoA">
    <w:name w:val="Corpo A"/>
    <w:rsid w:val="00E07AB9"/>
    <w:pPr>
      <w:suppressAutoHyphens/>
      <w:spacing w:after="180" w:line="264" w:lineRule="auto"/>
    </w:pPr>
    <w:rPr>
      <w:rFonts w:ascii="Avenir Next Regular" w:hAnsi="Avenir Next Regular" w:cs="Arial Unicode MS"/>
      <w:color w:val="000000"/>
      <w:sz w:val="22"/>
      <w:szCs w:val="22"/>
      <w:u w:color="000000"/>
    </w:rPr>
  </w:style>
  <w:style w:type="paragraph" w:customStyle="1" w:styleId="Didefault">
    <w:name w:val="Di default"/>
    <w:rsid w:val="00E07AB9"/>
    <w:rPr>
      <w:rFonts w:ascii="Avenir Next Regular" w:hAnsi="Avenir Next Regular" w:cs="Arial Unicode MS"/>
      <w:color w:val="000000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7343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43F7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343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43F7"/>
    <w:rPr>
      <w:sz w:val="24"/>
      <w:szCs w:val="24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677A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5371"/>
    <w:rPr>
      <w:color w:val="FF00FF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33E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33E5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8E6CF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BF23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it-IT" w:eastAsia="it-IT"/>
    </w:rPr>
  </w:style>
  <w:style w:type="paragraph" w:styleId="Corpotesto">
    <w:name w:val="Body Text"/>
    <w:basedOn w:val="Normale"/>
    <w:link w:val="CorpotestoCarattere"/>
    <w:uiPriority w:val="1"/>
    <w:qFormat/>
    <w:rsid w:val="000C314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 MT" w:eastAsia="Arial MT" w:hAnsi="Arial MT" w:cs="Arial MT"/>
      <w:bdr w:val="none" w:sz="0" w:space="0" w:color="auto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C3147"/>
    <w:rPr>
      <w:rFonts w:ascii="Arial MT" w:eastAsia="Arial MT" w:hAnsi="Arial MT" w:cs="Arial MT"/>
      <w:sz w:val="24"/>
      <w:szCs w:val="24"/>
      <w:bdr w:val="none" w:sz="0" w:space="0" w:color="auto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967B23"/>
    <w:rPr>
      <w:rFonts w:ascii="Cambria" w:eastAsia="Times New Roman" w:hAnsi="Cambria"/>
      <w:b/>
      <w:bCs/>
      <w:i/>
      <w:iCs/>
      <w:sz w:val="28"/>
      <w:szCs w:val="28"/>
      <w:bdr w:val="none" w:sz="0" w:space="0" w:color="auto"/>
    </w:rPr>
  </w:style>
  <w:style w:type="paragraph" w:customStyle="1" w:styleId="Normale0">
    <w:name w:val="[Normale]"/>
    <w:rsid w:val="00967B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bdr w:val="none" w:sz="0" w:space="0" w:color="auto"/>
    </w:rPr>
  </w:style>
  <w:style w:type="paragraph" w:customStyle="1" w:styleId="TableParagraph">
    <w:name w:val="Table Paragraph"/>
    <w:basedOn w:val="Normale"/>
    <w:uiPriority w:val="1"/>
    <w:qFormat/>
    <w:rsid w:val="00E65F2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line="265" w:lineRule="exact"/>
      <w:ind w:left="108"/>
    </w:pPr>
    <w:rPr>
      <w:rFonts w:ascii="Calibri" w:eastAsia="Calibri" w:hAnsi="Calibri" w:cs="Calibri"/>
      <w:sz w:val="22"/>
      <w:szCs w:val="22"/>
      <w:bdr w:val="none" w:sz="0" w:space="0" w:color="auto"/>
      <w:lang w:val="it-IT"/>
    </w:rPr>
  </w:style>
  <w:style w:type="character" w:customStyle="1" w:styleId="markedcontent">
    <w:name w:val="markedcontent"/>
    <w:basedOn w:val="Carpredefinitoparagrafo"/>
    <w:rsid w:val="00CB246E"/>
  </w:style>
  <w:style w:type="table" w:styleId="Grigliatabella">
    <w:name w:val="Table Grid"/>
    <w:basedOn w:val="Tabellanormale"/>
    <w:uiPriority w:val="59"/>
    <w:rsid w:val="005E6A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5E6A25"/>
    <w:rPr>
      <w:rFonts w:asciiTheme="majorHAnsi" w:eastAsiaTheme="majorEastAsia" w:hAnsiTheme="majorHAnsi" w:cstheme="majorBidi"/>
      <w:color w:val="00708F" w:themeColor="accent1" w:themeShade="BF"/>
      <w:sz w:val="32"/>
      <w:szCs w:val="32"/>
      <w:lang w:val="en-US" w:eastAsia="en-US"/>
    </w:rPr>
  </w:style>
  <w:style w:type="paragraph" w:styleId="Testodelblocco">
    <w:name w:val="Block Text"/>
    <w:basedOn w:val="Normale"/>
    <w:semiHidden/>
    <w:rsid w:val="005E6A2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134"/>
      </w:tabs>
      <w:ind w:left="1134" w:right="276" w:hanging="850"/>
      <w:jc w:val="both"/>
    </w:pPr>
    <w:rPr>
      <w:rFonts w:eastAsia="Times New Roman"/>
      <w:bdr w:val="none" w:sz="0" w:space="0" w:color="auto"/>
      <w:lang w:val="it-IT" w:eastAsia="it-IT"/>
    </w:rPr>
  </w:style>
  <w:style w:type="paragraph" w:styleId="Nessunaspaziatura">
    <w:name w:val="No Spacing"/>
    <w:uiPriority w:val="1"/>
    <w:qFormat/>
    <w:rsid w:val="005E6A25"/>
    <w:rPr>
      <w:sz w:val="24"/>
      <w:szCs w:val="24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E6A25"/>
    <w:rPr>
      <w:rFonts w:asciiTheme="majorHAnsi" w:eastAsiaTheme="majorEastAsia" w:hAnsiTheme="majorHAnsi" w:cstheme="majorBidi"/>
      <w:color w:val="004A5F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2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LiceoGioberti_New_CartaIntestata.dotx" TargetMode="External"/></Relationships>
</file>

<file path=word/theme/theme1.xml><?xml version="1.0" encoding="utf-8"?>
<a:theme xmlns:a="http://schemas.openxmlformats.org/drawingml/2006/main" name="06_New_Photo">
  <a:themeElements>
    <a:clrScheme name="06_New_Photo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97C0"/>
      </a:accent1>
      <a:accent2>
        <a:srgbClr val="4F9D8D"/>
      </a:accent2>
      <a:accent3>
        <a:srgbClr val="517F25"/>
      </a:accent3>
      <a:accent4>
        <a:srgbClr val="C78D31"/>
      </a:accent4>
      <a:accent5>
        <a:srgbClr val="E76702"/>
      </a:accent5>
      <a:accent6>
        <a:srgbClr val="F8653C"/>
      </a:accent6>
      <a:hlink>
        <a:srgbClr val="0000FF"/>
      </a:hlink>
      <a:folHlink>
        <a:srgbClr val="FF00FF"/>
      </a:folHlink>
    </a:clrScheme>
    <a:fontScheme name="06_New_Photo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6_New_Phot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Superclarendon Regular"/>
            <a:ea typeface="Superclarendon Regular"/>
            <a:cs typeface="Superclarendon Regular"/>
            <a:sym typeface="Superclarendon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Superclarendon Regular"/>
            <a:ea typeface="Superclarendon Regular"/>
            <a:cs typeface="Superclarendon Regular"/>
            <a:sym typeface="Superclarendon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fbfd49-c8e6-4618-a77f-5ef25245836c" origin="userSelected">
  <element uid="4ecbf47d-2ec6-497d-85fc-f65b66e62fe7" value=""/>
  <element uid="588104ae-2895-48f0-94e0-4417fcf0f7f0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A13587-AB93-4A65-943D-1B88C8594A7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FBFC154-1D8E-4307-9B37-8718BB479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LiceoGioberti_New_CartaIntestata.dotx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 Windows</dc:creator>
  <cp:lastModifiedBy>Maria</cp:lastModifiedBy>
  <cp:revision>2</cp:revision>
  <cp:lastPrinted>2025-08-27T09:47:00Z</cp:lastPrinted>
  <dcterms:created xsi:type="dcterms:W3CDTF">2025-08-27T09:49:00Z</dcterms:created>
  <dcterms:modified xsi:type="dcterms:W3CDTF">2025-08-27T09:49:00Z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942a34d9-4b4d-4349-851d-9bfe4b8ed9de</vt:lpwstr>
  </property>
  <property fmtid="{D5CDD505-2E9C-101B-9397-08002B2CF9AE}" pid="3" name="bjSaver">
    <vt:lpwstr>nPtss4SLLNbTu/BkUqSuRAqzO+mljEHv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policy="18fbfd49-c8e6-4618-a77f-5ef25245836c" origin="userSelected" xmlns="http://www.boldonj</vt:lpwstr>
  </property>
  <property fmtid="{D5CDD505-2E9C-101B-9397-08002B2CF9AE}" pid="5" name="bjDocumentLabelXML-0">
    <vt:lpwstr>ames.com/2008/01/sie/internal/label"&gt;&lt;element uid="4ecbf47d-2ec6-497d-85fc-f65b66e62fe7" value="" /&gt;&lt;element uid="588104ae-2895-48f0-94e0-4417fcf0f7f0" value="" /&gt;&lt;/sisl&gt;</vt:lpwstr>
  </property>
  <property fmtid="{D5CDD505-2E9C-101B-9397-08002B2CF9AE}" pid="6" name="bjDocumentSecurityLabel">
    <vt:lpwstr>CNH Industrial: GENERAL BUSINESS  Contains no personal data</vt:lpwstr>
  </property>
  <property fmtid="{D5CDD505-2E9C-101B-9397-08002B2CF9AE}" pid="7" name="CNH-Classification">
    <vt:lpwstr>[GENERAL BUSINESS - Contains no personal data]</vt:lpwstr>
  </property>
  <property fmtid="{D5CDD505-2E9C-101B-9397-08002B2CF9AE}" pid="8" name="CNH-LabelledBy:">
    <vt:lpwstr>WG690,08/11/2021 22:43:34,GENERAL BUSINESS</vt:lpwstr>
  </property>
  <property fmtid="{D5CDD505-2E9C-101B-9397-08002B2CF9AE}" pid="9" name="_DocHome">
    <vt:i4>-1606692904</vt:i4>
  </property>
</Properties>
</file>